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7C1A" w:rsidRPr="00C96F26" w:rsidRDefault="00C96F26" w:rsidP="00343BB5">
      <w:pPr>
        <w:pStyle w:val="HeadingMain"/>
        <w:rPr>
          <w:b w:val="0"/>
          <w:i w:val="0"/>
          <w:sz w:val="24"/>
        </w:rPr>
      </w:pPr>
      <w:r w:rsidRPr="00C96F26">
        <w:rPr>
          <w:b w:val="0"/>
          <w:i w:val="0"/>
          <w:sz w:val="24"/>
        </w:rPr>
        <w:t xml:space="preserve">Handout for </w:t>
      </w:r>
      <w:r>
        <w:rPr>
          <w:b w:val="0"/>
          <w:i w:val="0"/>
          <w:sz w:val="24"/>
        </w:rPr>
        <w:t>sermon on Intimacy with Jesus, July 26.</w:t>
      </w:r>
    </w:p>
    <w:p w:rsidR="0093755D" w:rsidRDefault="0093755D" w:rsidP="0093755D">
      <w:pPr>
        <w:pStyle w:val="BodyText"/>
      </w:pPr>
      <w:r>
        <w:rPr>
          <w:noProof/>
          <w:lang w:val="en-US"/>
        </w:rPr>
        <w:drawing>
          <wp:inline distT="0" distB="0" distL="0" distR="0">
            <wp:extent cx="5486400" cy="4724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Truths v2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66" b="28092"/>
                    <a:stretch/>
                  </pic:blipFill>
                  <pic:spPr bwMode="auto">
                    <a:xfrm>
                      <a:off x="0" y="0"/>
                      <a:ext cx="5486400" cy="4724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755D" w:rsidRDefault="0093755D" w:rsidP="0093755D">
      <w:pPr>
        <w:pStyle w:val="BodyText"/>
      </w:pPr>
      <w:r>
        <w:t>Questions to ponder</w:t>
      </w:r>
    </w:p>
    <w:p w:rsidR="0093755D" w:rsidRDefault="0093755D" w:rsidP="0093755D">
      <w:pPr>
        <w:pStyle w:val="ListNumber"/>
      </w:pPr>
      <w:r>
        <w:t>What does it look like for you that Jesus is Lord?</w:t>
      </w:r>
    </w:p>
    <w:p w:rsidR="0093755D" w:rsidRDefault="0093755D" w:rsidP="0093755D">
      <w:pPr>
        <w:pStyle w:val="ListNumber"/>
      </w:pPr>
      <w:r>
        <w:t>When is obeying Jesus easy for you? When is it hard? Why?</w:t>
      </w:r>
    </w:p>
    <w:p w:rsidR="0093755D" w:rsidRDefault="0093755D" w:rsidP="0093755D">
      <w:pPr>
        <w:pStyle w:val="ListNumber"/>
      </w:pPr>
      <w:r>
        <w:t>What evidence have you noticed that you have been given a new nature?</w:t>
      </w:r>
    </w:p>
    <w:p w:rsidR="0093755D" w:rsidRDefault="00CF56F1" w:rsidP="0093755D">
      <w:pPr>
        <w:pStyle w:val="ListNumber"/>
      </w:pPr>
      <w:r>
        <w:t>When have you seemed to be particularly close to Jesus? When far away?</w:t>
      </w:r>
    </w:p>
    <w:p w:rsidR="00CF56F1" w:rsidRDefault="00CF56F1" w:rsidP="0093755D">
      <w:pPr>
        <w:pStyle w:val="ListNumber"/>
      </w:pPr>
      <w:r>
        <w:t>What is keeping you for greater intimacy with Jesus? Is it worth it?</w:t>
      </w:r>
    </w:p>
    <w:p w:rsidR="00A57542" w:rsidRDefault="00A57542">
      <w:r>
        <w:br w:type="page"/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056"/>
        <w:gridCol w:w="2096"/>
        <w:gridCol w:w="2060"/>
        <w:gridCol w:w="2058"/>
      </w:tblGrid>
      <w:tr w:rsidR="00A57542" w:rsidTr="00A57542">
        <w:tc>
          <w:tcPr>
            <w:tcW w:w="2157" w:type="dxa"/>
          </w:tcPr>
          <w:p w:rsidR="00A57542" w:rsidRPr="00BB4B64" w:rsidRDefault="00A57542" w:rsidP="00CF56F1">
            <w:pPr>
              <w:pStyle w:val="ListNumber"/>
              <w:numPr>
                <w:ilvl w:val="0"/>
                <w:numId w:val="0"/>
              </w:numPr>
              <w:rPr>
                <w:b/>
              </w:rPr>
            </w:pPr>
            <w:r w:rsidRPr="00BB4B64">
              <w:rPr>
                <w:b/>
              </w:rPr>
              <w:lastRenderedPageBreak/>
              <w:t>Jesus is Lord</w:t>
            </w:r>
          </w:p>
        </w:tc>
        <w:tc>
          <w:tcPr>
            <w:tcW w:w="2157" w:type="dxa"/>
          </w:tcPr>
          <w:p w:rsidR="00A57542" w:rsidRPr="00BB4B64" w:rsidRDefault="00A57542" w:rsidP="00CF56F1">
            <w:pPr>
              <w:pStyle w:val="ListNumber"/>
              <w:numPr>
                <w:ilvl w:val="0"/>
                <w:numId w:val="0"/>
              </w:numPr>
              <w:rPr>
                <w:b/>
              </w:rPr>
            </w:pPr>
            <w:r w:rsidRPr="00BB4B64">
              <w:rPr>
                <w:b/>
              </w:rPr>
              <w:t>Obedience</w:t>
            </w:r>
          </w:p>
        </w:tc>
        <w:tc>
          <w:tcPr>
            <w:tcW w:w="2158" w:type="dxa"/>
          </w:tcPr>
          <w:p w:rsidR="00A57542" w:rsidRPr="00BB4B64" w:rsidRDefault="00A57542" w:rsidP="00CF56F1">
            <w:pPr>
              <w:pStyle w:val="ListNumber"/>
              <w:numPr>
                <w:ilvl w:val="0"/>
                <w:numId w:val="0"/>
              </w:numPr>
              <w:rPr>
                <w:b/>
              </w:rPr>
            </w:pPr>
            <w:r w:rsidRPr="00BB4B64">
              <w:rPr>
                <w:b/>
              </w:rPr>
              <w:t>New nature</w:t>
            </w:r>
          </w:p>
        </w:tc>
        <w:tc>
          <w:tcPr>
            <w:tcW w:w="2158" w:type="dxa"/>
          </w:tcPr>
          <w:p w:rsidR="00A57542" w:rsidRPr="00BB4B64" w:rsidRDefault="00A57542" w:rsidP="00CF56F1">
            <w:pPr>
              <w:pStyle w:val="ListNumber"/>
              <w:numPr>
                <w:ilvl w:val="0"/>
                <w:numId w:val="0"/>
              </w:numPr>
              <w:rPr>
                <w:b/>
              </w:rPr>
            </w:pPr>
            <w:r w:rsidRPr="00BB4B64">
              <w:rPr>
                <w:b/>
              </w:rPr>
              <w:t>New family</w:t>
            </w:r>
          </w:p>
        </w:tc>
      </w:tr>
      <w:tr w:rsidR="00A57542" w:rsidTr="00A57542">
        <w:tc>
          <w:tcPr>
            <w:tcW w:w="2157" w:type="dxa"/>
          </w:tcPr>
          <w:p w:rsidR="00A57542" w:rsidRDefault="00A57542" w:rsidP="00BB4B64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Mt 8:27</w:t>
            </w:r>
          </w:p>
          <w:p w:rsidR="00A57542" w:rsidRDefault="00A57542" w:rsidP="00BB4B64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Mt 11:27</w:t>
            </w:r>
          </w:p>
          <w:p w:rsidR="00A57542" w:rsidRDefault="00A57542" w:rsidP="00BB4B64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Mt 12:8</w:t>
            </w:r>
          </w:p>
          <w:p w:rsidR="00A57542" w:rsidRDefault="00A57542" w:rsidP="00BB4B64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Mt 16:16-17</w:t>
            </w:r>
          </w:p>
          <w:p w:rsidR="00A57542" w:rsidRDefault="00A57542" w:rsidP="00BB4B64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Mt 28:18</w:t>
            </w:r>
          </w:p>
          <w:p w:rsidR="00DE5CB7" w:rsidRDefault="00DE5CB7" w:rsidP="00BB4B64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Lk 2:11</w:t>
            </w:r>
          </w:p>
          <w:p w:rsidR="00780E3D" w:rsidRDefault="00780E3D" w:rsidP="00BB4B64">
            <w:pPr>
              <w:pStyle w:val="ListNumber"/>
              <w:numPr>
                <w:ilvl w:val="0"/>
                <w:numId w:val="0"/>
              </w:numPr>
              <w:spacing w:before="0"/>
            </w:pPr>
            <w:proofErr w:type="spellStart"/>
            <w:r>
              <w:t>Jn</w:t>
            </w:r>
            <w:proofErr w:type="spellEnd"/>
            <w:r>
              <w:t xml:space="preserve"> 5:26-27</w:t>
            </w:r>
          </w:p>
          <w:p w:rsidR="00780E3D" w:rsidRDefault="00780E3D" w:rsidP="00BB4B64">
            <w:pPr>
              <w:pStyle w:val="ListNumber"/>
              <w:numPr>
                <w:ilvl w:val="0"/>
                <w:numId w:val="0"/>
              </w:numPr>
              <w:spacing w:before="0"/>
            </w:pPr>
            <w:proofErr w:type="spellStart"/>
            <w:r>
              <w:t>Jn</w:t>
            </w:r>
            <w:proofErr w:type="spellEnd"/>
            <w:r>
              <w:t xml:space="preserve"> 6:68-69</w:t>
            </w:r>
          </w:p>
          <w:p w:rsidR="004E0A3C" w:rsidRDefault="004E0A3C" w:rsidP="00BB4B64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Ac 2:36</w:t>
            </w:r>
          </w:p>
          <w:p w:rsidR="007B58FF" w:rsidRDefault="007B58FF" w:rsidP="00BB4B64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Rom 10:9</w:t>
            </w:r>
          </w:p>
          <w:p w:rsidR="004D476A" w:rsidRDefault="004D476A" w:rsidP="00BB4B64">
            <w:pPr>
              <w:pStyle w:val="ListNumber"/>
              <w:numPr>
                <w:ilvl w:val="0"/>
                <w:numId w:val="0"/>
              </w:numPr>
              <w:spacing w:before="0"/>
            </w:pPr>
            <w:proofErr w:type="spellStart"/>
            <w:r>
              <w:t>Eph</w:t>
            </w:r>
            <w:proofErr w:type="spellEnd"/>
            <w:r>
              <w:t xml:space="preserve"> 1:19-23</w:t>
            </w:r>
          </w:p>
          <w:p w:rsidR="005D54BB" w:rsidRDefault="005D54BB" w:rsidP="00BB4B64">
            <w:pPr>
              <w:pStyle w:val="ListNumber"/>
              <w:numPr>
                <w:ilvl w:val="0"/>
                <w:numId w:val="0"/>
              </w:numPr>
              <w:spacing w:before="0"/>
            </w:pPr>
            <w:proofErr w:type="spellStart"/>
            <w:r>
              <w:t>Php</w:t>
            </w:r>
            <w:proofErr w:type="spellEnd"/>
            <w:r>
              <w:t xml:space="preserve"> 2:9-11</w:t>
            </w:r>
          </w:p>
          <w:p w:rsidR="005D54BB" w:rsidRDefault="005D54BB" w:rsidP="00BB4B64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Col 1:15-20</w:t>
            </w:r>
          </w:p>
          <w:p w:rsidR="005D54BB" w:rsidRDefault="005D54BB" w:rsidP="00BB4B64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Col 2:9-10</w:t>
            </w:r>
          </w:p>
          <w:p w:rsidR="00CF161D" w:rsidRDefault="00CF161D" w:rsidP="00BB4B64">
            <w:pPr>
              <w:pStyle w:val="ListNumber"/>
              <w:numPr>
                <w:ilvl w:val="0"/>
                <w:numId w:val="0"/>
              </w:numPr>
              <w:spacing w:before="0"/>
            </w:pPr>
            <w:proofErr w:type="spellStart"/>
            <w:r>
              <w:t>Heb</w:t>
            </w:r>
            <w:proofErr w:type="spellEnd"/>
            <w:r>
              <w:t xml:space="preserve"> 1:2-3</w:t>
            </w:r>
          </w:p>
          <w:p w:rsidR="00072AA2" w:rsidRDefault="00072AA2" w:rsidP="00BB4B64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Rev 1:17-18</w:t>
            </w:r>
          </w:p>
          <w:p w:rsidR="00072AA2" w:rsidRDefault="00072AA2" w:rsidP="00BB4B64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Rev 11:7</w:t>
            </w:r>
          </w:p>
          <w:p w:rsidR="00072AA2" w:rsidRDefault="00072AA2" w:rsidP="00BB4B64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Rev 19;16</w:t>
            </w:r>
          </w:p>
        </w:tc>
        <w:tc>
          <w:tcPr>
            <w:tcW w:w="2157" w:type="dxa"/>
          </w:tcPr>
          <w:p w:rsidR="00A57542" w:rsidRDefault="00A57542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Mt 28:20</w:t>
            </w:r>
          </w:p>
          <w:p w:rsidR="00DE5CB7" w:rsidRDefault="00DE5CB7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Mk 8:34-38</w:t>
            </w:r>
          </w:p>
          <w:p w:rsidR="00DE5CB7" w:rsidRDefault="00DE5CB7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Lk 8:21</w:t>
            </w:r>
          </w:p>
          <w:p w:rsidR="00780E3D" w:rsidRDefault="00780E3D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proofErr w:type="spellStart"/>
            <w:r>
              <w:t>Jn</w:t>
            </w:r>
            <w:proofErr w:type="spellEnd"/>
            <w:r>
              <w:t xml:space="preserve"> 3:36</w:t>
            </w:r>
          </w:p>
          <w:p w:rsidR="00780E3D" w:rsidRDefault="00780E3D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proofErr w:type="spellStart"/>
            <w:r>
              <w:t>Jn</w:t>
            </w:r>
            <w:proofErr w:type="spellEnd"/>
            <w:r>
              <w:t xml:space="preserve"> 14:15,21,23</w:t>
            </w:r>
          </w:p>
          <w:p w:rsidR="004E0A3C" w:rsidRDefault="004E0A3C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proofErr w:type="spellStart"/>
            <w:r>
              <w:t>Jn</w:t>
            </w:r>
            <w:proofErr w:type="spellEnd"/>
            <w:r>
              <w:t xml:space="preserve"> 15:9-12</w:t>
            </w:r>
          </w:p>
          <w:p w:rsidR="004E0A3C" w:rsidRDefault="004E0A3C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proofErr w:type="spellStart"/>
            <w:r>
              <w:t>Jn</w:t>
            </w:r>
            <w:proofErr w:type="spellEnd"/>
            <w:r>
              <w:t xml:space="preserve"> 17:2</w:t>
            </w:r>
          </w:p>
          <w:p w:rsidR="007B58FF" w:rsidRDefault="007B58FF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Rom 1:5</w:t>
            </w:r>
          </w:p>
          <w:p w:rsidR="007B58FF" w:rsidRDefault="007B58FF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proofErr w:type="spellStart"/>
            <w:r>
              <w:t>Rom</w:t>
            </w:r>
            <w:proofErr w:type="spellEnd"/>
            <w:r>
              <w:t xml:space="preserve"> 6:15-18</w:t>
            </w:r>
          </w:p>
          <w:p w:rsidR="007B58FF" w:rsidRDefault="007B58FF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Rom 12:1</w:t>
            </w:r>
          </w:p>
          <w:p w:rsidR="0086797C" w:rsidRDefault="0086797C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1Cor 1:2</w:t>
            </w:r>
          </w:p>
          <w:p w:rsidR="004D476A" w:rsidRDefault="004D476A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proofErr w:type="spellStart"/>
            <w:r>
              <w:t>Eph</w:t>
            </w:r>
            <w:proofErr w:type="spellEnd"/>
            <w:r>
              <w:t xml:space="preserve"> 2:10</w:t>
            </w:r>
          </w:p>
          <w:p w:rsidR="004D476A" w:rsidRDefault="004D476A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proofErr w:type="spellStart"/>
            <w:r>
              <w:t>Eph</w:t>
            </w:r>
            <w:proofErr w:type="spellEnd"/>
            <w:r>
              <w:t xml:space="preserve"> 4:1-6</w:t>
            </w:r>
          </w:p>
          <w:p w:rsidR="005D54BB" w:rsidRDefault="005D54BB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proofErr w:type="spellStart"/>
            <w:r>
              <w:t>Php</w:t>
            </w:r>
            <w:proofErr w:type="spellEnd"/>
            <w:r>
              <w:t xml:space="preserve"> 2:12</w:t>
            </w:r>
          </w:p>
          <w:p w:rsidR="005D54BB" w:rsidRDefault="005D54BB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2Th 1:6-8</w:t>
            </w:r>
          </w:p>
          <w:p w:rsidR="00CF161D" w:rsidRDefault="00CF161D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2Th 2:15</w:t>
            </w:r>
          </w:p>
          <w:p w:rsidR="001C6D3C" w:rsidRDefault="001C6D3C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1Pe 1:2,14-16</w:t>
            </w:r>
          </w:p>
          <w:p w:rsidR="00072AA2" w:rsidRDefault="00072AA2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1Jn 2:3-6</w:t>
            </w:r>
          </w:p>
        </w:tc>
        <w:tc>
          <w:tcPr>
            <w:tcW w:w="2158" w:type="dxa"/>
          </w:tcPr>
          <w:p w:rsidR="00780E3D" w:rsidRDefault="00780E3D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proofErr w:type="spellStart"/>
            <w:r>
              <w:t>Jn</w:t>
            </w:r>
            <w:proofErr w:type="spellEnd"/>
            <w:r>
              <w:t xml:space="preserve"> 3:3-8</w:t>
            </w:r>
          </w:p>
          <w:p w:rsidR="00A57542" w:rsidRDefault="007B58FF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Rom 6:4-14</w:t>
            </w:r>
          </w:p>
          <w:p w:rsidR="0086797C" w:rsidRDefault="0086797C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2Cor 5:17-19</w:t>
            </w:r>
          </w:p>
          <w:p w:rsidR="0086797C" w:rsidRDefault="0086797C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Gal 2:20</w:t>
            </w:r>
          </w:p>
          <w:p w:rsidR="004D476A" w:rsidRDefault="004D476A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proofErr w:type="spellStart"/>
            <w:r>
              <w:t>Eph</w:t>
            </w:r>
            <w:proofErr w:type="spellEnd"/>
            <w:r>
              <w:t xml:space="preserve"> 4:22-24</w:t>
            </w:r>
          </w:p>
          <w:p w:rsidR="005D54BB" w:rsidRDefault="005D54BB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proofErr w:type="spellStart"/>
            <w:r>
              <w:t>Php</w:t>
            </w:r>
            <w:proofErr w:type="spellEnd"/>
            <w:r>
              <w:t xml:space="preserve"> 3:7-14</w:t>
            </w:r>
          </w:p>
          <w:p w:rsidR="005D54BB" w:rsidRDefault="005D54BB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Col 1:27</w:t>
            </w:r>
          </w:p>
          <w:p w:rsidR="005D54BB" w:rsidRDefault="005D54BB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Col 3:8-11</w:t>
            </w:r>
          </w:p>
          <w:p w:rsidR="001C6D3C" w:rsidRDefault="001C6D3C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1Pe 1:3</w:t>
            </w:r>
          </w:p>
          <w:p w:rsidR="00072AA2" w:rsidRDefault="00072AA2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1Jn 3:6-10</w:t>
            </w:r>
          </w:p>
          <w:p w:rsidR="00072AA2" w:rsidRDefault="00072AA2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1Jn 5:1-3</w:t>
            </w:r>
          </w:p>
        </w:tc>
        <w:tc>
          <w:tcPr>
            <w:tcW w:w="2158" w:type="dxa"/>
          </w:tcPr>
          <w:p w:rsidR="00A57542" w:rsidRDefault="00DE5CB7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Mk 10:43-45</w:t>
            </w:r>
          </w:p>
          <w:p w:rsidR="00780E3D" w:rsidRDefault="00780E3D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proofErr w:type="spellStart"/>
            <w:r>
              <w:t>Jn</w:t>
            </w:r>
            <w:proofErr w:type="spellEnd"/>
            <w:r>
              <w:t xml:space="preserve"> 13:34-35</w:t>
            </w:r>
          </w:p>
          <w:p w:rsidR="004E0A3C" w:rsidRDefault="004E0A3C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proofErr w:type="spellStart"/>
            <w:r>
              <w:t>Jn</w:t>
            </w:r>
            <w:proofErr w:type="spellEnd"/>
            <w:r>
              <w:t xml:space="preserve"> 17:20-23</w:t>
            </w:r>
          </w:p>
          <w:p w:rsidR="007B58FF" w:rsidRDefault="007B58FF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proofErr w:type="spellStart"/>
            <w:r>
              <w:t>Rom</w:t>
            </w:r>
            <w:proofErr w:type="spellEnd"/>
            <w:r>
              <w:t xml:space="preserve"> 8:14-17</w:t>
            </w:r>
          </w:p>
          <w:p w:rsidR="007B58FF" w:rsidRDefault="007B58FF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Rom 12:5</w:t>
            </w:r>
          </w:p>
          <w:p w:rsidR="007B58FF" w:rsidRDefault="007B58FF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Rom 12:10</w:t>
            </w:r>
          </w:p>
          <w:p w:rsidR="0086797C" w:rsidRDefault="0086797C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Rom 15:5-7</w:t>
            </w:r>
          </w:p>
          <w:p w:rsidR="0086797C" w:rsidRDefault="0086797C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1Cor 13</w:t>
            </w:r>
          </w:p>
          <w:p w:rsidR="0086797C" w:rsidRDefault="004D476A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Gal 5:13</w:t>
            </w:r>
          </w:p>
          <w:p w:rsidR="004D476A" w:rsidRDefault="004D476A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Gal 6:1-2,9-10</w:t>
            </w:r>
          </w:p>
          <w:p w:rsidR="004D476A" w:rsidRDefault="004D476A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proofErr w:type="spellStart"/>
            <w:r>
              <w:t>Eph</w:t>
            </w:r>
            <w:proofErr w:type="spellEnd"/>
            <w:r>
              <w:t xml:space="preserve"> 2:14-22</w:t>
            </w:r>
          </w:p>
          <w:p w:rsidR="004D476A" w:rsidRDefault="004D476A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proofErr w:type="spellStart"/>
            <w:r>
              <w:t>Eph</w:t>
            </w:r>
            <w:proofErr w:type="spellEnd"/>
            <w:r>
              <w:t xml:space="preserve"> 5:21</w:t>
            </w:r>
          </w:p>
          <w:p w:rsidR="005D54BB" w:rsidRDefault="005D54BB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proofErr w:type="spellStart"/>
            <w:r>
              <w:t>Php</w:t>
            </w:r>
            <w:proofErr w:type="spellEnd"/>
            <w:r>
              <w:t xml:space="preserve"> 2:1-4</w:t>
            </w:r>
          </w:p>
          <w:p w:rsidR="005D54BB" w:rsidRDefault="005D54BB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1Th 5:14-18</w:t>
            </w:r>
          </w:p>
          <w:p w:rsidR="001C6D3C" w:rsidRDefault="001C6D3C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1Pe 1:22</w:t>
            </w:r>
          </w:p>
          <w:p w:rsidR="00072AA2" w:rsidRDefault="00072AA2" w:rsidP="00C96F26">
            <w:pPr>
              <w:pStyle w:val="ListNumber"/>
              <w:numPr>
                <w:ilvl w:val="0"/>
                <w:numId w:val="0"/>
              </w:numPr>
              <w:spacing w:before="0"/>
            </w:pPr>
            <w:r>
              <w:t>1Jn 3:1</w:t>
            </w:r>
          </w:p>
        </w:tc>
      </w:tr>
    </w:tbl>
    <w:p w:rsidR="00FA6986" w:rsidRDefault="00FA6986" w:rsidP="00CF56F1">
      <w:pPr>
        <w:pStyle w:val="ListNumber"/>
        <w:numPr>
          <w:ilvl w:val="0"/>
          <w:numId w:val="0"/>
        </w:numPr>
        <w:ind w:left="360" w:hanging="360"/>
      </w:pPr>
    </w:p>
    <w:p w:rsidR="00CF56F1" w:rsidRPr="00FA6986" w:rsidRDefault="002E68C8" w:rsidP="00CF56F1">
      <w:pPr>
        <w:pStyle w:val="ListNumber"/>
        <w:numPr>
          <w:ilvl w:val="0"/>
          <w:numId w:val="0"/>
        </w:numPr>
        <w:ind w:left="360" w:hanging="360"/>
        <w:rPr>
          <w:i/>
        </w:rPr>
      </w:pPr>
      <w:r w:rsidRPr="00FA6986">
        <w:rPr>
          <w:i/>
        </w:rPr>
        <w:t>Intimacy with Jesus…</w:t>
      </w:r>
    </w:p>
    <w:p w:rsidR="002E68C8" w:rsidRDefault="002E68C8" w:rsidP="005A5527">
      <w:pPr>
        <w:pStyle w:val="ListBullet"/>
      </w:pPr>
      <w:proofErr w:type="gramStart"/>
      <w:r>
        <w:t>is</w:t>
      </w:r>
      <w:proofErr w:type="gramEnd"/>
      <w:r>
        <w:t xml:space="preserve"> </w:t>
      </w:r>
      <w:r>
        <w:t>abiding in his presence, recognizing his care for us, and actively seeking to follow him in everything.</w:t>
      </w:r>
    </w:p>
    <w:p w:rsidR="002E68C8" w:rsidRDefault="002E68C8" w:rsidP="005A5527">
      <w:pPr>
        <w:pStyle w:val="ListBullet"/>
      </w:pPr>
      <w:proofErr w:type="gramStart"/>
      <w:r>
        <w:t>is</w:t>
      </w:r>
      <w:proofErr w:type="gramEnd"/>
      <w:r>
        <w:t xml:space="preserve"> something we experience and not just a theoretical concept.</w:t>
      </w:r>
    </w:p>
    <w:p w:rsidR="002E68C8" w:rsidRDefault="002E68C8" w:rsidP="005A5527">
      <w:pPr>
        <w:pStyle w:val="ListBullet"/>
      </w:pPr>
      <w:proofErr w:type="gramStart"/>
      <w:r>
        <w:t>involves</w:t>
      </w:r>
      <w:proofErr w:type="gramEnd"/>
      <w:r>
        <w:t xml:space="preserve"> our hearts and minds, our words and deeds.</w:t>
      </w:r>
    </w:p>
    <w:p w:rsidR="00FA6986" w:rsidRDefault="00FA6986" w:rsidP="005A5527">
      <w:pPr>
        <w:pStyle w:val="ListBullet"/>
      </w:pPr>
      <w:proofErr w:type="gramStart"/>
      <w:r>
        <w:t>draws</w:t>
      </w:r>
      <w:proofErr w:type="gramEnd"/>
      <w:r>
        <w:t xml:space="preserve"> us into exalting God and leaves us unconscious of ourselves.</w:t>
      </w:r>
    </w:p>
    <w:p w:rsidR="005A5527" w:rsidRDefault="005A5527" w:rsidP="005A5527">
      <w:pPr>
        <w:pStyle w:val="ListBullet"/>
      </w:pPr>
      <w:proofErr w:type="gramStart"/>
      <w:r>
        <w:t>does</w:t>
      </w:r>
      <w:proofErr w:type="gramEnd"/>
      <w:r>
        <w:t xml:space="preserve"> not exclude God the Father or God the Spirit. God dwells in us in all persons of the Trinity.</w:t>
      </w:r>
    </w:p>
    <w:p w:rsidR="00FA6986" w:rsidRDefault="00FA6986" w:rsidP="005A5527">
      <w:pPr>
        <w:pStyle w:val="ListBullet"/>
      </w:pPr>
      <w:proofErr w:type="gramStart"/>
      <w:r>
        <w:t>is</w:t>
      </w:r>
      <w:proofErr w:type="gramEnd"/>
      <w:r>
        <w:t xml:space="preserve"> </w:t>
      </w:r>
      <w:r w:rsidRPr="00FA6986">
        <w:rPr>
          <w:i/>
        </w:rPr>
        <w:t>not</w:t>
      </w:r>
      <w:r>
        <w:t xml:space="preserve"> about gaining power for ourselves. It is about him, not us.</w:t>
      </w:r>
    </w:p>
    <w:p w:rsidR="00FA6986" w:rsidRDefault="00FA6986" w:rsidP="005A5527">
      <w:pPr>
        <w:pStyle w:val="ListBullet"/>
      </w:pPr>
      <w:proofErr w:type="gramStart"/>
      <w:r>
        <w:t>is</w:t>
      </w:r>
      <w:proofErr w:type="gramEnd"/>
      <w:r>
        <w:t xml:space="preserve"> </w:t>
      </w:r>
      <w:r w:rsidRPr="00FA6986">
        <w:rPr>
          <w:i/>
        </w:rPr>
        <w:t>not</w:t>
      </w:r>
      <w:r>
        <w:t xml:space="preserve"> a source of pride. All the credit goes to him, not to us.</w:t>
      </w:r>
    </w:p>
    <w:p w:rsidR="00FA6986" w:rsidRDefault="00FA6986" w:rsidP="005A5527">
      <w:pPr>
        <w:pStyle w:val="ListBullet"/>
      </w:pPr>
      <w:proofErr w:type="gramStart"/>
      <w:r>
        <w:t>can</w:t>
      </w:r>
      <w:proofErr w:type="gramEnd"/>
      <w:r>
        <w:t xml:space="preserve"> be disrupted by our sin, but it can be restored by repentance and confession.</w:t>
      </w:r>
    </w:p>
    <w:p w:rsidR="00A57542" w:rsidRDefault="00A57542" w:rsidP="00CF56F1">
      <w:pPr>
        <w:pStyle w:val="ListNumber"/>
        <w:numPr>
          <w:ilvl w:val="0"/>
          <w:numId w:val="0"/>
        </w:numPr>
        <w:ind w:left="360" w:hanging="360"/>
      </w:pPr>
    </w:p>
    <w:p w:rsidR="00C96F26" w:rsidRDefault="00C96F26" w:rsidP="00C96F26">
      <w:pPr>
        <w:pStyle w:val="ListNumber"/>
        <w:numPr>
          <w:ilvl w:val="0"/>
          <w:numId w:val="0"/>
        </w:numPr>
      </w:pPr>
      <w:r>
        <w:t>For further reading see the classic</w:t>
      </w:r>
      <w:r w:rsidR="005A5527">
        <w:t>s</w:t>
      </w:r>
      <w:r>
        <w:t xml:space="preserve"> </w:t>
      </w:r>
      <w:r>
        <w:rPr>
          <w:i/>
        </w:rPr>
        <w:t>The Practice of the Presence of God</w:t>
      </w:r>
      <w:r>
        <w:t xml:space="preserve"> by Brother Lawrence </w:t>
      </w:r>
      <w:r w:rsidR="005A5527">
        <w:t xml:space="preserve">or </w:t>
      </w:r>
      <w:r w:rsidR="005A5527">
        <w:rPr>
          <w:i/>
        </w:rPr>
        <w:t xml:space="preserve">Abide in Christ </w:t>
      </w:r>
      <w:r w:rsidR="005A5527">
        <w:t xml:space="preserve">by Andrew Murray </w:t>
      </w:r>
      <w:r>
        <w:t xml:space="preserve">or the more recent </w:t>
      </w:r>
      <w:r>
        <w:rPr>
          <w:i/>
        </w:rPr>
        <w:t>The Pursuit of Holiness</w:t>
      </w:r>
      <w:r>
        <w:t xml:space="preserve"> by Jerry Bridges.</w:t>
      </w:r>
    </w:p>
    <w:p w:rsidR="00C96F26" w:rsidRPr="00C96F26" w:rsidRDefault="00C96F26" w:rsidP="00C96F26">
      <w:pPr>
        <w:pStyle w:val="ListNumber"/>
        <w:numPr>
          <w:ilvl w:val="0"/>
          <w:numId w:val="0"/>
        </w:numPr>
      </w:pPr>
      <w:r>
        <w:t xml:space="preserve">Some for brief thoughts on putting </w:t>
      </w:r>
      <w:r w:rsidR="00700BE9">
        <w:t>i</w:t>
      </w:r>
      <w:bookmarkStart w:id="0" w:name="_GoBack"/>
      <w:bookmarkEnd w:id="0"/>
      <w:r>
        <w:t xml:space="preserve">ntimacy with Jesus into practice, go to </w:t>
      </w:r>
      <w:hyperlink r:id="rId6" w:history="1">
        <w:r w:rsidRPr="009C25C5">
          <w:rPr>
            <w:rStyle w:val="Hyperlink"/>
          </w:rPr>
          <w:t>http://www.howardfamily.ca/faith</w:t>
        </w:r>
      </w:hyperlink>
      <w:r>
        <w:t>.</w:t>
      </w:r>
    </w:p>
    <w:sectPr w:rsidR="00C96F26" w:rsidRPr="00C96F2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F"/>
    <w:multiLevelType w:val="singleLevel"/>
    <w:tmpl w:val="E48444B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FFFFFF88"/>
    <w:multiLevelType w:val="singleLevel"/>
    <w:tmpl w:val="4B9C12E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0618217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F70605B"/>
    <w:multiLevelType w:val="multilevel"/>
    <w:tmpl w:val="A87C4A88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106226DE"/>
    <w:multiLevelType w:val="hybridMultilevel"/>
    <w:tmpl w:val="835A8560"/>
    <w:lvl w:ilvl="0" w:tplc="9CD63E66">
      <w:start w:val="1"/>
      <w:numFmt w:val="decimal"/>
      <w:lvlRestart w:val="0"/>
      <w:pStyle w:val="ListNumberCompact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57449E6"/>
    <w:multiLevelType w:val="multilevel"/>
    <w:tmpl w:val="5C3A8986"/>
    <w:lvl w:ilvl="0">
      <w:start w:val="1"/>
      <w:numFmt w:val="decimal"/>
      <w:pStyle w:val="Heading1"/>
      <w:lvlText w:val="%1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907"/>
        </w:tabs>
        <w:ind w:left="907" w:hanging="90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51403E59"/>
    <w:multiLevelType w:val="hybridMultilevel"/>
    <w:tmpl w:val="607CE24A"/>
    <w:lvl w:ilvl="0" w:tplc="33A2443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DBD61D5"/>
    <w:multiLevelType w:val="hybridMultilevel"/>
    <w:tmpl w:val="ED2677C6"/>
    <w:lvl w:ilvl="0" w:tplc="87FAF294">
      <w:start w:val="1"/>
      <w:numFmt w:val="none"/>
      <w:lvlText w:val="%1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2F92F52"/>
    <w:multiLevelType w:val="hybridMultilevel"/>
    <w:tmpl w:val="230CE1FE"/>
    <w:lvl w:ilvl="0" w:tplc="EE88A1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7307927"/>
    <w:multiLevelType w:val="hybridMultilevel"/>
    <w:tmpl w:val="3D926A74"/>
    <w:lvl w:ilvl="0" w:tplc="039CCA76">
      <w:start w:val="1"/>
      <w:numFmt w:val="decimal"/>
      <w:pStyle w:val="Appendix"/>
      <w:lvlText w:val="Appendix 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2172D1"/>
    <w:multiLevelType w:val="hybridMultilevel"/>
    <w:tmpl w:val="342E2C5A"/>
    <w:lvl w:ilvl="0" w:tplc="DD1407C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76D5CAB"/>
    <w:multiLevelType w:val="multilevel"/>
    <w:tmpl w:val="2F12383C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11"/>
  </w:num>
  <w:num w:numId="2">
    <w:abstractNumId w:val="3"/>
  </w:num>
  <w:num w:numId="3">
    <w:abstractNumId w:val="1"/>
  </w:num>
  <w:num w:numId="4">
    <w:abstractNumId w:val="0"/>
  </w:num>
  <w:num w:numId="5">
    <w:abstractNumId w:val="7"/>
  </w:num>
  <w:num w:numId="6">
    <w:abstractNumId w:val="1"/>
  </w:num>
  <w:num w:numId="7">
    <w:abstractNumId w:val="7"/>
  </w:num>
  <w:num w:numId="8">
    <w:abstractNumId w:val="5"/>
  </w:num>
  <w:num w:numId="9">
    <w:abstractNumId w:val="5"/>
  </w:num>
  <w:num w:numId="10">
    <w:abstractNumId w:val="3"/>
  </w:num>
  <w:num w:numId="11">
    <w:abstractNumId w:val="7"/>
  </w:num>
  <w:num w:numId="12">
    <w:abstractNumId w:val="5"/>
  </w:num>
  <w:num w:numId="13">
    <w:abstractNumId w:val="10"/>
  </w:num>
  <w:num w:numId="14">
    <w:abstractNumId w:val="5"/>
  </w:num>
  <w:num w:numId="15">
    <w:abstractNumId w:val="5"/>
  </w:num>
  <w:num w:numId="16">
    <w:abstractNumId w:val="7"/>
  </w:num>
  <w:num w:numId="17">
    <w:abstractNumId w:val="7"/>
  </w:num>
  <w:num w:numId="18">
    <w:abstractNumId w:val="6"/>
  </w:num>
  <w:num w:numId="19">
    <w:abstractNumId w:val="8"/>
  </w:num>
  <w:num w:numId="20">
    <w:abstractNumId w:val="5"/>
  </w:num>
  <w:num w:numId="21">
    <w:abstractNumId w:val="5"/>
  </w:num>
  <w:num w:numId="22">
    <w:abstractNumId w:val="5"/>
  </w:num>
  <w:num w:numId="23">
    <w:abstractNumId w:val="5"/>
  </w:num>
  <w:num w:numId="24">
    <w:abstractNumId w:val="1"/>
  </w:num>
  <w:num w:numId="25">
    <w:abstractNumId w:val="0"/>
  </w:num>
  <w:num w:numId="26">
    <w:abstractNumId w:val="7"/>
  </w:num>
  <w:num w:numId="27">
    <w:abstractNumId w:val="1"/>
  </w:num>
  <w:num w:numId="28">
    <w:abstractNumId w:val="4"/>
  </w:num>
  <w:num w:numId="29">
    <w:abstractNumId w:val="4"/>
  </w:num>
  <w:num w:numId="30">
    <w:abstractNumId w:val="5"/>
  </w:num>
  <w:num w:numId="31">
    <w:abstractNumId w:val="5"/>
  </w:num>
  <w:num w:numId="32">
    <w:abstractNumId w:val="2"/>
  </w:num>
  <w:num w:numId="33">
    <w:abstractNumId w:val="2"/>
  </w:num>
  <w:num w:numId="3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55D"/>
    <w:rsid w:val="000139E0"/>
    <w:rsid w:val="00072AA2"/>
    <w:rsid w:val="000B7C1A"/>
    <w:rsid w:val="001C6D3C"/>
    <w:rsid w:val="002E68C8"/>
    <w:rsid w:val="00343BB5"/>
    <w:rsid w:val="003A3ED7"/>
    <w:rsid w:val="004D476A"/>
    <w:rsid w:val="004E0A3C"/>
    <w:rsid w:val="005A3E66"/>
    <w:rsid w:val="005A5527"/>
    <w:rsid w:val="005D54BB"/>
    <w:rsid w:val="00700BE9"/>
    <w:rsid w:val="00780E3D"/>
    <w:rsid w:val="007B58FF"/>
    <w:rsid w:val="0086797C"/>
    <w:rsid w:val="0093755D"/>
    <w:rsid w:val="009C25C5"/>
    <w:rsid w:val="00A57542"/>
    <w:rsid w:val="00BB4B64"/>
    <w:rsid w:val="00C96F26"/>
    <w:rsid w:val="00CA2075"/>
    <w:rsid w:val="00CF161D"/>
    <w:rsid w:val="00CF56F1"/>
    <w:rsid w:val="00DE5CB7"/>
    <w:rsid w:val="00FA364E"/>
    <w:rsid w:val="00FA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F718D76-48D6-4881-9312-22A754D7C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3BB5"/>
    <w:rPr>
      <w:sz w:val="24"/>
      <w:szCs w:val="24"/>
      <w:lang w:val="en-CA"/>
    </w:rPr>
  </w:style>
  <w:style w:type="paragraph" w:styleId="Heading1">
    <w:name w:val="heading 1"/>
    <w:basedOn w:val="Normal"/>
    <w:next w:val="BodyText"/>
    <w:qFormat/>
    <w:rsid w:val="00343BB5"/>
    <w:pPr>
      <w:keepNext/>
      <w:numPr>
        <w:numId w:val="31"/>
      </w:numPr>
      <w:spacing w:before="360"/>
      <w:outlineLvl w:val="0"/>
    </w:pPr>
    <w:rPr>
      <w:rFonts w:ascii="Arial" w:hAnsi="Arial" w:cs="Arial"/>
      <w:b/>
      <w:bCs/>
      <w:kern w:val="32"/>
      <w:sz w:val="30"/>
      <w:szCs w:val="32"/>
    </w:rPr>
  </w:style>
  <w:style w:type="paragraph" w:styleId="Heading2">
    <w:name w:val="heading 2"/>
    <w:basedOn w:val="Normal"/>
    <w:next w:val="BodyText"/>
    <w:qFormat/>
    <w:rsid w:val="00343BB5"/>
    <w:pPr>
      <w:keepNext/>
      <w:numPr>
        <w:ilvl w:val="1"/>
        <w:numId w:val="31"/>
      </w:numPr>
      <w:spacing w:before="24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BodyText"/>
    <w:qFormat/>
    <w:rsid w:val="00343BB5"/>
    <w:pPr>
      <w:keepNext/>
      <w:numPr>
        <w:ilvl w:val="2"/>
        <w:numId w:val="31"/>
      </w:numPr>
      <w:spacing w:before="24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BodyText"/>
    <w:qFormat/>
    <w:pPr>
      <w:keepNext/>
      <w:numPr>
        <w:ilvl w:val="3"/>
        <w:numId w:val="31"/>
      </w:numPr>
      <w:spacing w:before="120"/>
      <w:outlineLvl w:val="3"/>
    </w:pPr>
    <w:rPr>
      <w:rFonts w:ascii="Arial" w:hAnsi="Arial"/>
      <w:b/>
      <w:bCs/>
      <w:i/>
      <w:szCs w:val="28"/>
    </w:rPr>
  </w:style>
  <w:style w:type="paragraph" w:styleId="Heading5">
    <w:name w:val="heading 5"/>
    <w:basedOn w:val="Normal"/>
    <w:next w:val="Normal"/>
    <w:qFormat/>
    <w:pPr>
      <w:numPr>
        <w:ilvl w:val="4"/>
        <w:numId w:val="3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pPr>
      <w:numPr>
        <w:ilvl w:val="5"/>
        <w:numId w:val="3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pPr>
      <w:numPr>
        <w:ilvl w:val="6"/>
        <w:numId w:val="31"/>
      </w:numPr>
      <w:spacing w:before="240" w:after="60"/>
      <w:outlineLvl w:val="6"/>
    </w:pPr>
  </w:style>
  <w:style w:type="paragraph" w:styleId="Heading8">
    <w:name w:val="heading 8"/>
    <w:basedOn w:val="Normal"/>
    <w:next w:val="Normal"/>
    <w:qFormat/>
    <w:pPr>
      <w:numPr>
        <w:ilvl w:val="7"/>
        <w:numId w:val="3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pPr>
      <w:numPr>
        <w:ilvl w:val="8"/>
        <w:numId w:val="3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NumberCompact">
    <w:name w:val="List Number Compact"/>
    <w:basedOn w:val="Normal"/>
    <w:pPr>
      <w:numPr>
        <w:numId w:val="29"/>
      </w:numPr>
    </w:pPr>
  </w:style>
  <w:style w:type="paragraph" w:styleId="BodyText">
    <w:name w:val="Body Text"/>
    <w:basedOn w:val="Normal"/>
    <w:pPr>
      <w:spacing w:before="120"/>
    </w:pPr>
  </w:style>
  <w:style w:type="paragraph" w:styleId="ListNumber">
    <w:name w:val="List Number"/>
    <w:basedOn w:val="Normal"/>
    <w:pPr>
      <w:numPr>
        <w:numId w:val="27"/>
      </w:numPr>
      <w:spacing w:before="120"/>
    </w:pPr>
  </w:style>
  <w:style w:type="paragraph" w:customStyle="1" w:styleId="HeadingMain">
    <w:name w:val="Heading  Main"/>
    <w:basedOn w:val="Normal"/>
    <w:next w:val="BodyText"/>
    <w:rsid w:val="00343BB5"/>
    <w:pPr>
      <w:spacing w:before="240" w:after="120"/>
      <w:jc w:val="center"/>
    </w:pPr>
    <w:rPr>
      <w:rFonts w:ascii="Arial" w:hAnsi="Arial" w:cs="Arial"/>
      <w:b/>
      <w:bCs/>
      <w:i/>
      <w:iCs/>
      <w:sz w:val="34"/>
    </w:rPr>
  </w:style>
  <w:style w:type="paragraph" w:styleId="ListNumber2">
    <w:name w:val="List Number 2"/>
    <w:basedOn w:val="Normal"/>
    <w:pPr>
      <w:numPr>
        <w:numId w:val="25"/>
      </w:numPr>
    </w:pPr>
  </w:style>
  <w:style w:type="paragraph" w:customStyle="1" w:styleId="Memohead">
    <w:name w:val="Memohead"/>
    <w:basedOn w:val="BodyText"/>
    <w:pPr>
      <w:tabs>
        <w:tab w:val="left" w:pos="1134"/>
      </w:tabs>
    </w:pPr>
  </w:style>
  <w:style w:type="paragraph" w:customStyle="1" w:styleId="Style1">
    <w:name w:val="Style1"/>
    <w:basedOn w:val="Normal"/>
  </w:style>
  <w:style w:type="paragraph" w:styleId="ListContinue">
    <w:name w:val="List Continue"/>
    <w:basedOn w:val="Normal"/>
    <w:pPr>
      <w:spacing w:before="120"/>
      <w:ind w:left="360"/>
    </w:pPr>
  </w:style>
  <w:style w:type="paragraph" w:customStyle="1" w:styleId="Listbulletcontinue">
    <w:name w:val="List bullet continue"/>
    <w:basedOn w:val="BodyText"/>
    <w:autoRedefine/>
    <w:rsid w:val="00FA364E"/>
    <w:pPr>
      <w:ind w:left="360"/>
    </w:pPr>
  </w:style>
  <w:style w:type="paragraph" w:customStyle="1" w:styleId="ListBulletspacebefore">
    <w:name w:val="List Bullet space before"/>
    <w:basedOn w:val="ListBullet"/>
    <w:autoRedefine/>
    <w:rsid w:val="00FA364E"/>
    <w:pPr>
      <w:numPr>
        <w:numId w:val="0"/>
      </w:numPr>
      <w:spacing w:before="120"/>
    </w:pPr>
  </w:style>
  <w:style w:type="paragraph" w:styleId="ListBullet">
    <w:name w:val="List Bullet"/>
    <w:basedOn w:val="Normal"/>
    <w:rsid w:val="00FA364E"/>
    <w:pPr>
      <w:numPr>
        <w:numId w:val="33"/>
      </w:numPr>
    </w:pPr>
  </w:style>
  <w:style w:type="paragraph" w:customStyle="1" w:styleId="BookMarkOnly">
    <w:name w:val="BookMarkOnly"/>
    <w:basedOn w:val="Normal"/>
    <w:rsid w:val="00CA2075"/>
    <w:rPr>
      <w:sz w:val="12"/>
      <w:lang w:val="en-US"/>
    </w:rPr>
  </w:style>
  <w:style w:type="paragraph" w:customStyle="1" w:styleId="Appendix">
    <w:name w:val="Appendix"/>
    <w:basedOn w:val="Heading1"/>
    <w:next w:val="BodyText"/>
    <w:qFormat/>
    <w:rsid w:val="003A3ED7"/>
    <w:pPr>
      <w:numPr>
        <w:numId w:val="34"/>
      </w:numPr>
    </w:pPr>
  </w:style>
  <w:style w:type="table" w:styleId="TableGrid">
    <w:name w:val="Table Grid"/>
    <w:basedOn w:val="TableNormal"/>
    <w:rsid w:val="00A575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nhideWhenUsed/>
    <w:rsid w:val="009C25C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owardfamily.ca/faith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Bob\Templates\Bob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Bobdoc.dotx</Template>
  <TotalTime>681</TotalTime>
  <Pages>2</Pages>
  <Words>307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Clarica</Company>
  <LinksUpToDate>false</LinksUpToDate>
  <CharactersWithSpaces>2056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Bob Howard</dc:creator>
  <cp:lastModifiedBy>Bob Howard</cp:lastModifiedBy>
  <cp:revision>5</cp:revision>
  <dcterms:created xsi:type="dcterms:W3CDTF">2020-07-20T13:54:00Z</dcterms:created>
  <dcterms:modified xsi:type="dcterms:W3CDTF">2020-07-21T17:03:00Z</dcterms:modified>
</cp:coreProperties>
</file>